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46D6A" w14:textId="4825D935" w:rsidR="00C9238F" w:rsidRPr="00DF2DBB" w:rsidRDefault="003A32AB" w:rsidP="000827EC">
      <w:pPr>
        <w:pStyle w:val="SemEspaamento"/>
        <w:rPr>
          <w:rFonts w:asciiTheme="minorHAnsi" w:hAnsiTheme="minorHAnsi" w:cstheme="minorHAnsi"/>
          <w:i/>
          <w:iCs/>
          <w:sz w:val="22"/>
          <w:szCs w:val="22"/>
        </w:rPr>
      </w:pPr>
      <w:r w:rsidRPr="00DF2DBB">
        <w:rPr>
          <w:rFonts w:asciiTheme="minorHAnsi" w:hAnsiTheme="minorHAnsi" w:cstheme="minorHAnsi"/>
          <w:i/>
          <w:iCs/>
          <w:sz w:val="22"/>
          <w:szCs w:val="22"/>
        </w:rPr>
        <w:t>O formulário pode ser preenchido à mão.</w:t>
      </w:r>
    </w:p>
    <w:p w14:paraId="71C11CBA" w14:textId="1878040F" w:rsidR="00261538" w:rsidRPr="007E44D7" w:rsidRDefault="00261538" w:rsidP="000827EC">
      <w:pPr>
        <w:pStyle w:val="SemEspaamento"/>
        <w:rPr>
          <w:rFonts w:asciiTheme="minorHAnsi" w:hAnsiTheme="minorHAnsi" w:cstheme="minorHAnsi"/>
          <w:sz w:val="24"/>
          <w:szCs w:val="24"/>
          <w:lang w:val="pt-BR"/>
        </w:rPr>
      </w:pPr>
    </w:p>
    <w:tbl>
      <w:tblPr>
        <w:tblStyle w:val="Tabelacomgrade"/>
        <w:tblW w:w="5005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7"/>
        <w:gridCol w:w="1700"/>
        <w:gridCol w:w="7489"/>
      </w:tblGrid>
      <w:tr w:rsidR="003A32AB" w:rsidRPr="007E44D7" w14:paraId="4916146C" w14:textId="77777777" w:rsidTr="00DF2DBB">
        <w:trPr>
          <w:trHeight w:val="384"/>
        </w:trPr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3D6ED" w14:textId="53390E2D" w:rsidR="003A32AB" w:rsidRPr="007E44D7" w:rsidRDefault="008C6F84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1.</w:t>
            </w:r>
            <w:r w:rsidR="003A32AB"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Nome completo:</w:t>
            </w:r>
          </w:p>
        </w:tc>
        <w:tc>
          <w:tcPr>
            <w:tcW w:w="3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5918B7" w14:textId="77777777" w:rsidR="003A32AB" w:rsidRPr="007E44D7" w:rsidRDefault="003A32AB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A32AB" w:rsidRPr="007E44D7" w14:paraId="34D1AF05" w14:textId="77777777" w:rsidTr="00DF2DBB"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A5B4F" w14:textId="33DBE793" w:rsidR="003A32AB" w:rsidRPr="007E44D7" w:rsidRDefault="008C6F84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2.</w:t>
            </w:r>
            <w:r w:rsidR="003A32AB"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Data de nascimento:</w:t>
            </w:r>
          </w:p>
        </w:tc>
        <w:tc>
          <w:tcPr>
            <w:tcW w:w="3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2DCB00" w14:textId="77777777" w:rsidR="003A32AB" w:rsidRPr="007E44D7" w:rsidRDefault="003A32AB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A32AB" w:rsidRPr="007E44D7" w14:paraId="7B1EEBE4" w14:textId="77777777" w:rsidTr="00DF2DBB">
        <w:trPr>
          <w:trHeight w:val="725"/>
        </w:trPr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341B7F" w14:textId="0E66B7AE" w:rsidR="003A32AB" w:rsidRPr="007E44D7" w:rsidRDefault="008C6F84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3.</w:t>
            </w:r>
            <w:r w:rsidR="003A32AB"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Nome da comunidade onde vive atualmente:</w:t>
            </w:r>
          </w:p>
        </w:tc>
        <w:tc>
          <w:tcPr>
            <w:tcW w:w="3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0FB852" w14:textId="77777777" w:rsidR="003A32AB" w:rsidRPr="007E44D7" w:rsidRDefault="003A32AB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A32AB" w:rsidRPr="007E44D7" w14:paraId="2F77233D" w14:textId="77777777" w:rsidTr="00DF2DBB"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4C7C51" w14:textId="6997E99F" w:rsidR="003A32AB" w:rsidRPr="007E44D7" w:rsidRDefault="008C6F84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</w:rPr>
              <w:t>4.</w:t>
            </w:r>
            <w:r w:rsidR="003A32AB"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Município:</w:t>
            </w:r>
          </w:p>
        </w:tc>
        <w:tc>
          <w:tcPr>
            <w:tcW w:w="3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A1E3F" w14:textId="77777777" w:rsidR="003A32AB" w:rsidRPr="007E44D7" w:rsidRDefault="003A32AB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084BDD" w:rsidRPr="007E44D7" w14:paraId="71381ABB" w14:textId="77777777" w:rsidTr="00DF2DBB">
        <w:trPr>
          <w:trHeight w:val="334"/>
        </w:trPr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FB886" w14:textId="0B4487C7" w:rsidR="003A32AB" w:rsidRPr="007E44D7" w:rsidRDefault="00C05230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5.</w:t>
            </w:r>
            <w:r w:rsidR="003A32AB"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Celular:</w:t>
            </w:r>
          </w:p>
        </w:tc>
        <w:tc>
          <w:tcPr>
            <w:tcW w:w="3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6AC99" w14:textId="77777777" w:rsidR="003A32AB" w:rsidRPr="007E44D7" w:rsidRDefault="003A32AB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7E44D7" w:rsidRPr="007E44D7" w14:paraId="241BAE7B" w14:textId="77777777" w:rsidTr="00DF2DBB"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67E22" w14:textId="476C6F7C" w:rsidR="003A32AB" w:rsidRPr="007E44D7" w:rsidRDefault="00C05230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6.</w:t>
            </w:r>
            <w:r w:rsidR="003A32AB"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Email (se tiver):</w:t>
            </w:r>
          </w:p>
        </w:tc>
        <w:tc>
          <w:tcPr>
            <w:tcW w:w="3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019E1E" w14:textId="77777777" w:rsidR="003A32AB" w:rsidRPr="007E44D7" w:rsidRDefault="003A32AB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A32AB" w:rsidRPr="007E44D7" w14:paraId="31C215FF" w14:textId="77777777" w:rsidTr="00084BDD">
        <w:trPr>
          <w:trHeight w:val="37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016665" w14:textId="22F6B652" w:rsidR="003A32AB" w:rsidRPr="007E44D7" w:rsidRDefault="00C05230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7. </w:t>
            </w:r>
            <w:r w:rsidR="003A32AB"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Indique a sua escolaridade - marque com um X</w:t>
            </w:r>
          </w:p>
        </w:tc>
      </w:tr>
      <w:tr w:rsidR="00DF2DBB" w:rsidRPr="007E44D7" w14:paraId="6DE59F6D" w14:textId="77777777" w:rsidTr="00DF2DBB"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D2A14A" w14:textId="77777777" w:rsidR="003A32AB" w:rsidRPr="007E44D7" w:rsidRDefault="003A32AB" w:rsidP="000827EC">
            <w:pPr>
              <w:ind w:left="698"/>
              <w:jc w:val="right"/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8282EE" w14:textId="77777777" w:rsidR="003A32AB" w:rsidRPr="007E44D7" w:rsidRDefault="003A32AB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Superior Completo</w:t>
            </w:r>
          </w:p>
        </w:tc>
      </w:tr>
      <w:tr w:rsidR="00DF2DBB" w:rsidRPr="007E44D7" w14:paraId="1F01C74F" w14:textId="77777777" w:rsidTr="00DF2DBB"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216EE" w14:textId="77777777" w:rsidR="003A32AB" w:rsidRPr="007E44D7" w:rsidRDefault="003A32AB" w:rsidP="000827EC">
            <w:pPr>
              <w:ind w:left="698"/>
              <w:jc w:val="right"/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D66587" w14:textId="77777777" w:rsidR="003A32AB" w:rsidRPr="007E44D7" w:rsidRDefault="003A32AB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Superior Incompleto</w:t>
            </w:r>
          </w:p>
        </w:tc>
      </w:tr>
      <w:tr w:rsidR="00DF2DBB" w:rsidRPr="007E44D7" w14:paraId="43BE9CDE" w14:textId="77777777" w:rsidTr="00DF2DBB"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47DE51" w14:textId="77777777" w:rsidR="003A32AB" w:rsidRPr="007E44D7" w:rsidRDefault="003A32AB" w:rsidP="000827EC">
            <w:pPr>
              <w:ind w:left="698"/>
              <w:jc w:val="right"/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28A13E" w14:textId="77777777" w:rsidR="003A32AB" w:rsidRPr="007E44D7" w:rsidRDefault="003A32AB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Ensino médio</w:t>
            </w:r>
          </w:p>
        </w:tc>
      </w:tr>
      <w:tr w:rsidR="00DF2DBB" w:rsidRPr="007E44D7" w14:paraId="2CBB3E41" w14:textId="77777777" w:rsidTr="00DF2DBB"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94C638" w14:textId="77777777" w:rsidR="003A32AB" w:rsidRPr="007E44D7" w:rsidRDefault="003A32AB" w:rsidP="000827EC">
            <w:pPr>
              <w:ind w:left="698"/>
              <w:jc w:val="right"/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851675" w14:textId="77777777" w:rsidR="003A32AB" w:rsidRPr="007E44D7" w:rsidRDefault="003A32AB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Outro – indique:</w:t>
            </w:r>
          </w:p>
        </w:tc>
      </w:tr>
      <w:tr w:rsidR="003A32AB" w:rsidRPr="007E44D7" w14:paraId="03714D7F" w14:textId="77777777" w:rsidTr="00DF2DBB"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0137D" w14:textId="0B500B6E" w:rsidR="003A32AB" w:rsidRPr="007E44D7" w:rsidRDefault="00C05230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8.</w:t>
            </w:r>
            <w:r w:rsidR="003A32AB"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Nome da escola onde trabalha:</w:t>
            </w:r>
          </w:p>
        </w:tc>
        <w:tc>
          <w:tcPr>
            <w:tcW w:w="3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086E03" w14:textId="77777777" w:rsidR="003A32AB" w:rsidRPr="007E44D7" w:rsidRDefault="003A32AB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A32AB" w:rsidRPr="007E44D7" w14:paraId="06DFA6D8" w14:textId="77777777" w:rsidTr="00DF2DBB">
        <w:trPr>
          <w:trHeight w:val="874"/>
        </w:trPr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6C3E6" w14:textId="324B5733" w:rsidR="003A32AB" w:rsidRPr="007E44D7" w:rsidRDefault="00C05230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9.</w:t>
            </w:r>
            <w:r w:rsidR="003A32AB"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Nome da comunidade e do município onde está localizada a escola</w:t>
            </w:r>
            <w:r w:rsidR="00513E46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:</w:t>
            </w:r>
          </w:p>
        </w:tc>
        <w:tc>
          <w:tcPr>
            <w:tcW w:w="3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62252" w14:textId="77777777" w:rsidR="003A32AB" w:rsidRPr="007E44D7" w:rsidRDefault="003A32AB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A32AB" w:rsidRPr="007E44D7" w14:paraId="2E9E3129" w14:textId="77777777" w:rsidTr="00DF2DBB"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0541B" w14:textId="54F65309" w:rsidR="003A32AB" w:rsidRPr="007E44D7" w:rsidRDefault="00C05230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10.</w:t>
            </w:r>
            <w:r w:rsidR="003A32AB"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Há quantos anos é professora?</w:t>
            </w:r>
          </w:p>
        </w:tc>
        <w:tc>
          <w:tcPr>
            <w:tcW w:w="3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76D06" w14:textId="77777777" w:rsidR="003A32AB" w:rsidRPr="007E44D7" w:rsidRDefault="003A32AB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3A32AB" w:rsidRPr="007E44D7" w14:paraId="314814F8" w14:textId="77777777" w:rsidTr="00084BDD">
        <w:trPr>
          <w:trHeight w:val="28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D0AB4B" w14:textId="791D6634" w:rsidR="003A32AB" w:rsidRPr="007E44D7" w:rsidRDefault="00C05230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11.</w:t>
            </w:r>
            <w:r w:rsidR="003A32AB"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Dá aulas para que ciclo? -marque com um X</w:t>
            </w:r>
          </w:p>
        </w:tc>
      </w:tr>
      <w:tr w:rsidR="000827EC" w:rsidRPr="007E44D7" w14:paraId="21370069" w14:textId="77777777" w:rsidTr="00DF2D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0" w:type="pct"/>
          </w:tcPr>
          <w:p w14:paraId="355934D4" w14:textId="77777777" w:rsidR="003A32AB" w:rsidRPr="007E44D7" w:rsidRDefault="003A32AB" w:rsidP="000827EC">
            <w:pPr>
              <w:ind w:left="698"/>
              <w:jc w:val="right"/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390" w:type="pct"/>
            <w:gridSpan w:val="2"/>
          </w:tcPr>
          <w:p w14:paraId="3A4C6E7A" w14:textId="77777777" w:rsidR="003A32AB" w:rsidRPr="007E44D7" w:rsidRDefault="003A32AB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Educação Infantil (até 6 anos)</w:t>
            </w:r>
          </w:p>
        </w:tc>
      </w:tr>
      <w:tr w:rsidR="000827EC" w:rsidRPr="007E44D7" w14:paraId="476C6C20" w14:textId="77777777" w:rsidTr="00DF2D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0" w:type="pct"/>
          </w:tcPr>
          <w:p w14:paraId="56177790" w14:textId="77777777" w:rsidR="003A32AB" w:rsidRPr="007E44D7" w:rsidRDefault="003A32AB" w:rsidP="000827EC">
            <w:pPr>
              <w:ind w:left="698"/>
              <w:jc w:val="right"/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390" w:type="pct"/>
            <w:gridSpan w:val="2"/>
          </w:tcPr>
          <w:p w14:paraId="5D52AAB9" w14:textId="77777777" w:rsidR="003A32AB" w:rsidRPr="007E44D7" w:rsidRDefault="003A32AB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Ensino Fundamental</w:t>
            </w:r>
          </w:p>
        </w:tc>
      </w:tr>
      <w:tr w:rsidR="000827EC" w:rsidRPr="007E44D7" w14:paraId="7E70C348" w14:textId="77777777" w:rsidTr="00DF2D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0" w:type="pct"/>
          </w:tcPr>
          <w:p w14:paraId="257CD733" w14:textId="77777777" w:rsidR="003A32AB" w:rsidRPr="007E44D7" w:rsidRDefault="003A32AB" w:rsidP="000827EC">
            <w:pPr>
              <w:ind w:left="698"/>
              <w:jc w:val="right"/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390" w:type="pct"/>
            <w:gridSpan w:val="2"/>
          </w:tcPr>
          <w:p w14:paraId="4158959F" w14:textId="77777777" w:rsidR="003A32AB" w:rsidRPr="007E44D7" w:rsidRDefault="003A32AB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Ensino Médio</w:t>
            </w:r>
          </w:p>
        </w:tc>
      </w:tr>
      <w:tr w:rsidR="000827EC" w:rsidRPr="007E44D7" w14:paraId="7EB725DB" w14:textId="77777777" w:rsidTr="00DF2D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0" w:type="pct"/>
          </w:tcPr>
          <w:p w14:paraId="4700AF25" w14:textId="77777777" w:rsidR="003A32AB" w:rsidRPr="007E44D7" w:rsidRDefault="003A32AB" w:rsidP="000827EC">
            <w:pPr>
              <w:ind w:left="698"/>
              <w:jc w:val="right"/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390" w:type="pct"/>
            <w:gridSpan w:val="2"/>
          </w:tcPr>
          <w:p w14:paraId="004C0060" w14:textId="77777777" w:rsidR="003A32AB" w:rsidRPr="007E44D7" w:rsidRDefault="003A32AB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Educação de Jovens e Adultos</w:t>
            </w:r>
          </w:p>
        </w:tc>
      </w:tr>
      <w:tr w:rsidR="000827EC" w:rsidRPr="007E44D7" w14:paraId="2A449C5F" w14:textId="77777777" w:rsidTr="00DF2D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0" w:type="pct"/>
          </w:tcPr>
          <w:p w14:paraId="53345199" w14:textId="77777777" w:rsidR="003A32AB" w:rsidRPr="007E44D7" w:rsidRDefault="003A32AB" w:rsidP="000827EC">
            <w:pPr>
              <w:ind w:left="698"/>
              <w:jc w:val="right"/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390" w:type="pct"/>
            <w:gridSpan w:val="2"/>
          </w:tcPr>
          <w:p w14:paraId="192B395E" w14:textId="77777777" w:rsidR="003A32AB" w:rsidRPr="007E44D7" w:rsidRDefault="003A32AB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Outro - indique</w:t>
            </w:r>
          </w:p>
        </w:tc>
      </w:tr>
      <w:tr w:rsidR="00DF2DBB" w:rsidRPr="007E44D7" w14:paraId="4E77241D" w14:textId="77777777" w:rsidTr="003A2A3A">
        <w:trPr>
          <w:trHeight w:val="31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2E9782" w14:textId="77777777" w:rsidR="00DF2DBB" w:rsidRPr="007E44D7" w:rsidRDefault="00DF2DBB" w:rsidP="003A2A3A">
            <w:pPr>
              <w:rPr>
                <w:rFonts w:asciiTheme="minorHAnsi" w:hAnsiTheme="minorHAnsi" w:cstheme="minorHAnsi"/>
                <w:sz w:val="24"/>
                <w:szCs w:val="24"/>
                <w:highlight w:val="yellow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12.Tem acesso regular à Internet? -marque com um X</w:t>
            </w:r>
          </w:p>
        </w:tc>
      </w:tr>
      <w:tr w:rsidR="00DF2DBB" w:rsidRPr="007E44D7" w14:paraId="1806EB87" w14:textId="77777777" w:rsidTr="00DF2D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0" w:type="pct"/>
          </w:tcPr>
          <w:p w14:paraId="4BB1527A" w14:textId="77777777" w:rsidR="00DF2DBB" w:rsidRPr="007E44D7" w:rsidRDefault="00DF2DBB" w:rsidP="003A2A3A">
            <w:pPr>
              <w:ind w:left="698"/>
              <w:jc w:val="right"/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390" w:type="pct"/>
            <w:gridSpan w:val="2"/>
          </w:tcPr>
          <w:p w14:paraId="6CB5DDB2" w14:textId="77777777" w:rsidR="00DF2DBB" w:rsidRPr="007E44D7" w:rsidRDefault="00DF2DBB" w:rsidP="003A2A3A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Sim</w:t>
            </w:r>
          </w:p>
        </w:tc>
      </w:tr>
      <w:tr w:rsidR="00DF2DBB" w:rsidRPr="007E44D7" w14:paraId="7382A6D8" w14:textId="77777777" w:rsidTr="00DF2D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0" w:type="pct"/>
          </w:tcPr>
          <w:p w14:paraId="5C86693E" w14:textId="77777777" w:rsidR="00DF2DBB" w:rsidRPr="007E44D7" w:rsidRDefault="00DF2DBB" w:rsidP="003A2A3A">
            <w:pPr>
              <w:ind w:left="698"/>
              <w:jc w:val="right"/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 w:bidi="pt-BR"/>
              </w:rPr>
              <w:sym w:font="Wingdings 2" w:char="F0A3"/>
            </w:r>
          </w:p>
        </w:tc>
        <w:tc>
          <w:tcPr>
            <w:tcW w:w="4390" w:type="pct"/>
            <w:gridSpan w:val="2"/>
          </w:tcPr>
          <w:p w14:paraId="2B804924" w14:textId="77777777" w:rsidR="00DF2DBB" w:rsidRPr="007E44D7" w:rsidRDefault="00DF2DBB" w:rsidP="003A2A3A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Não</w:t>
            </w:r>
          </w:p>
        </w:tc>
      </w:tr>
      <w:tr w:rsidR="00DF2DBB" w:rsidRPr="007E44D7" w14:paraId="76576C5B" w14:textId="77777777" w:rsidTr="00DF2DBB"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A6B78" w14:textId="77777777" w:rsidR="00DF2DBB" w:rsidRPr="007E44D7" w:rsidRDefault="00DF2DBB" w:rsidP="003A2A3A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13.Onde costuma acessar a Internet?</w:t>
            </w:r>
          </w:p>
        </w:tc>
        <w:tc>
          <w:tcPr>
            <w:tcW w:w="3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DCFCC3" w14:textId="77777777" w:rsidR="00DF2DBB" w:rsidRDefault="00DF2DBB" w:rsidP="003A2A3A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5CF9CDC2" w14:textId="0F5D06DD" w:rsidR="00513E46" w:rsidRPr="007E44D7" w:rsidRDefault="00513E46" w:rsidP="003A2A3A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DF2DBB" w:rsidRPr="007E44D7" w14:paraId="12EFFBBB" w14:textId="77777777" w:rsidTr="00DF2DBB">
        <w:tc>
          <w:tcPr>
            <w:tcW w:w="1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4D9F2" w14:textId="77777777" w:rsidR="00DF2DBB" w:rsidRPr="007E44D7" w:rsidRDefault="00DF2DBB" w:rsidP="003A2A3A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14. Por que se interessou em concorrer no edital?</w:t>
            </w:r>
          </w:p>
        </w:tc>
        <w:tc>
          <w:tcPr>
            <w:tcW w:w="3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89C831" w14:textId="77777777" w:rsidR="00DF2DBB" w:rsidRPr="007E44D7" w:rsidRDefault="00DF2DBB" w:rsidP="003A2A3A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70D1F13D" w14:textId="7ED9B2AE" w:rsidR="00DF2DBB" w:rsidRDefault="00DF2DBB" w:rsidP="003A2A3A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00A8C882" w14:textId="6620CA1D" w:rsidR="00513E46" w:rsidRDefault="00513E46" w:rsidP="003A2A3A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12F69ECB" w14:textId="1A36920A" w:rsidR="00513E46" w:rsidRDefault="00513E46" w:rsidP="003A2A3A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3A8D3744" w14:textId="77777777" w:rsidR="00513E46" w:rsidRPr="007E44D7" w:rsidRDefault="00513E46" w:rsidP="003A2A3A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4120B1AA" w14:textId="77777777" w:rsidR="00DF2DBB" w:rsidRPr="007E44D7" w:rsidRDefault="00DF2DBB" w:rsidP="003A2A3A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1E4C8E04" w14:textId="77777777" w:rsidR="00DF2DBB" w:rsidRPr="007E44D7" w:rsidRDefault="00DF2DBB" w:rsidP="003A2A3A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79F0FF53" w14:textId="77777777" w:rsidR="00DF2DBB" w:rsidRPr="007E44D7" w:rsidRDefault="00DF2DBB" w:rsidP="003A2A3A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2D80051F" w14:textId="77777777" w:rsidR="00DF2DBB" w:rsidRPr="007E44D7" w:rsidRDefault="00DF2DBB" w:rsidP="003A2A3A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23513461" w14:textId="77777777" w:rsidR="00DF2DBB" w:rsidRPr="007E44D7" w:rsidRDefault="00DF2DBB" w:rsidP="003A2A3A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067A312A" w14:textId="77777777" w:rsidR="00DF2DBB" w:rsidRPr="007E44D7" w:rsidRDefault="00DF2DBB" w:rsidP="003A2A3A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18BCC358" w14:textId="77777777" w:rsidR="00DF2DBB" w:rsidRPr="007E44D7" w:rsidRDefault="00DF2DBB" w:rsidP="003A2A3A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1C9ECB75" w14:textId="77777777" w:rsidR="00DF2DBB" w:rsidRPr="007E44D7" w:rsidRDefault="00DF2DBB" w:rsidP="003A2A3A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</w:tbl>
    <w:p w14:paraId="52FB5675" w14:textId="7FA3D726" w:rsidR="00084BDD" w:rsidRPr="00493946" w:rsidRDefault="00084BDD" w:rsidP="000827EC">
      <w:pPr>
        <w:pStyle w:val="SemEspaamento"/>
        <w:rPr>
          <w:rFonts w:asciiTheme="minorHAnsi" w:hAnsiTheme="minorHAnsi" w:cstheme="minorHAnsi"/>
          <w:b/>
          <w:bCs/>
          <w:sz w:val="24"/>
          <w:szCs w:val="24"/>
          <w:lang w:val="pt-BR"/>
        </w:rPr>
      </w:pPr>
      <w:r w:rsidRPr="007E44D7">
        <w:rPr>
          <w:rFonts w:asciiTheme="minorHAnsi" w:hAnsiTheme="minorHAnsi" w:cstheme="minorHAnsi"/>
          <w:b/>
          <w:bCs/>
          <w:sz w:val="24"/>
          <w:szCs w:val="24"/>
          <w:lang w:val="pt-BR"/>
        </w:rPr>
        <w:lastRenderedPageBreak/>
        <w:t>Conte-nos sobre o tema da sua pesquisa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547"/>
        <w:gridCol w:w="7909"/>
      </w:tblGrid>
      <w:tr w:rsidR="00AB3595" w:rsidRPr="007E44D7" w14:paraId="25A8A66D" w14:textId="77777777" w:rsidTr="00A928DB">
        <w:tc>
          <w:tcPr>
            <w:tcW w:w="1218" w:type="pct"/>
            <w:vAlign w:val="center"/>
          </w:tcPr>
          <w:p w14:paraId="369D15DE" w14:textId="2FFBF723" w:rsidR="00AB3595" w:rsidRPr="007E44D7" w:rsidRDefault="000827EC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15. </w:t>
            </w: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Diga qual tema gostaria de pesquisar</w:t>
            </w:r>
          </w:p>
        </w:tc>
        <w:tc>
          <w:tcPr>
            <w:tcW w:w="3782" w:type="pct"/>
            <w:vAlign w:val="bottom"/>
          </w:tcPr>
          <w:p w14:paraId="435CC781" w14:textId="77777777" w:rsidR="00AB3595" w:rsidRPr="007E44D7" w:rsidRDefault="00AB3595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771FAFD6" w14:textId="15DDAD82" w:rsidR="00AB3595" w:rsidRPr="007E44D7" w:rsidRDefault="00AB3595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7456053A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15A9943D" w14:textId="77777777" w:rsidR="00AB3595" w:rsidRPr="007E44D7" w:rsidRDefault="00AB3595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772BE8" w:rsidRPr="007E44D7" w14:paraId="4710E718" w14:textId="77777777" w:rsidTr="00A928DB">
        <w:tc>
          <w:tcPr>
            <w:tcW w:w="1218" w:type="pct"/>
            <w:vAlign w:val="center"/>
          </w:tcPr>
          <w:p w14:paraId="7ED4506B" w14:textId="48FDF176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16.</w:t>
            </w:r>
            <w:r w:rsidRPr="007E44D7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Por que você escolheu esse tema?</w:t>
            </w:r>
          </w:p>
        </w:tc>
        <w:tc>
          <w:tcPr>
            <w:tcW w:w="3782" w:type="pct"/>
            <w:vAlign w:val="bottom"/>
          </w:tcPr>
          <w:p w14:paraId="3D48D6E3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7BB4AB5D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07F41B40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5BE1713C" w14:textId="74730483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7B811005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141C6B00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6E210705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0C38957B" w14:textId="125C730A" w:rsidR="00772BE8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7FB60D36" w14:textId="77777777" w:rsidR="007E44D7" w:rsidRPr="007E44D7" w:rsidRDefault="007E44D7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1F4F1CE3" w14:textId="7F80DD54" w:rsidR="00772BE8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0DB7D7C7" w14:textId="77777777" w:rsidR="00513E46" w:rsidRPr="007E44D7" w:rsidRDefault="00513E46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4BDFDD6E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098D4519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321E14CE" w14:textId="663E92A9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772BE8" w:rsidRPr="007E44D7" w14:paraId="2384EF40" w14:textId="77777777" w:rsidTr="00A928DB">
        <w:tc>
          <w:tcPr>
            <w:tcW w:w="1218" w:type="pct"/>
            <w:vAlign w:val="center"/>
          </w:tcPr>
          <w:p w14:paraId="37CFCCAC" w14:textId="6771DAA4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7E44D7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pt-BR"/>
              </w:rPr>
              <w:t xml:space="preserve">17. </w:t>
            </w:r>
            <w:r w:rsidRPr="007E44D7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pt-BR"/>
              </w:rPr>
              <w:t>Por que esse tema é importante para sua comunidade?</w:t>
            </w:r>
          </w:p>
        </w:tc>
        <w:tc>
          <w:tcPr>
            <w:tcW w:w="3782" w:type="pct"/>
            <w:vAlign w:val="bottom"/>
          </w:tcPr>
          <w:p w14:paraId="2A22BCC2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2D932DF3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4BA909AE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297348C3" w14:textId="0625D4DF" w:rsidR="00772BE8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7464130D" w14:textId="77777777" w:rsidR="007E44D7" w:rsidRPr="007E44D7" w:rsidRDefault="007E44D7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15293505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02A251C2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02FA2AE5" w14:textId="2150888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29926E7F" w14:textId="71A5D49A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01DA0951" w14:textId="24A41529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45CC8A3B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5595C4E5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7D44D769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4CB6600C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1D7234D0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3954FABA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48FBC016" w14:textId="568DF6EE" w:rsidR="00772BE8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1F46F064" w14:textId="77777777" w:rsidR="00513E46" w:rsidRPr="007E44D7" w:rsidRDefault="00513E46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3FE94E70" w14:textId="77777777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39EBBB80" w14:textId="7D04E59A" w:rsidR="00772BE8" w:rsidRPr="007E44D7" w:rsidRDefault="00772BE8" w:rsidP="000827EC">
            <w:pPr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</w:tbl>
    <w:p w14:paraId="7E8CFF6F" w14:textId="77777777" w:rsidR="00261538" w:rsidRPr="007E44D7" w:rsidRDefault="00261538" w:rsidP="000827EC">
      <w:pPr>
        <w:pStyle w:val="SemEspaamento"/>
        <w:rPr>
          <w:rFonts w:asciiTheme="minorHAnsi" w:hAnsiTheme="minorHAnsi" w:cstheme="minorHAnsi"/>
          <w:sz w:val="24"/>
          <w:szCs w:val="24"/>
        </w:rPr>
      </w:pPr>
    </w:p>
    <w:p w14:paraId="6DCB37AD" w14:textId="2823E594" w:rsidR="00261538" w:rsidRPr="007E44D7" w:rsidRDefault="00261538" w:rsidP="000827EC">
      <w:pPr>
        <w:pStyle w:val="SemEspaamento"/>
        <w:rPr>
          <w:rFonts w:asciiTheme="minorHAnsi" w:hAnsiTheme="minorHAnsi" w:cstheme="minorHAnsi"/>
          <w:sz w:val="24"/>
          <w:szCs w:val="24"/>
          <w:lang w:val="pt-BR"/>
        </w:rPr>
      </w:pPr>
    </w:p>
    <w:p w14:paraId="042B30D1" w14:textId="1AF4F757" w:rsidR="00261538" w:rsidRPr="007E44D7" w:rsidRDefault="007E44D7" w:rsidP="000827EC">
      <w:pPr>
        <w:pStyle w:val="SemEspaamento"/>
        <w:rPr>
          <w:rFonts w:asciiTheme="minorHAnsi" w:hAnsiTheme="minorHAnsi" w:cstheme="minorHAnsi"/>
          <w:sz w:val="24"/>
          <w:szCs w:val="24"/>
          <w:lang w:val="pt-BR"/>
        </w:rPr>
      </w:pPr>
      <w:r w:rsidRPr="007E44D7">
        <w:rPr>
          <w:rFonts w:asciiTheme="minorHAnsi" w:hAnsiTheme="minorHAnsi" w:cstheme="minorHAnsi"/>
          <w:sz w:val="24"/>
          <w:szCs w:val="24"/>
          <w:lang w:val="pt-BR"/>
        </w:rPr>
        <w:t xml:space="preserve">Data: </w:t>
      </w:r>
    </w:p>
    <w:p w14:paraId="42C173E3" w14:textId="1287968C" w:rsidR="007E44D7" w:rsidRPr="007E44D7" w:rsidRDefault="007E44D7" w:rsidP="000827EC">
      <w:pPr>
        <w:pStyle w:val="SemEspaamento"/>
        <w:rPr>
          <w:rFonts w:asciiTheme="minorHAnsi" w:hAnsiTheme="minorHAnsi" w:cstheme="minorHAnsi"/>
          <w:sz w:val="24"/>
          <w:szCs w:val="24"/>
          <w:lang w:val="pt-BR"/>
        </w:rPr>
      </w:pPr>
    </w:p>
    <w:p w14:paraId="76A72C7B" w14:textId="7882375F" w:rsidR="007E44D7" w:rsidRPr="007E44D7" w:rsidRDefault="007E44D7" w:rsidP="000827EC">
      <w:pPr>
        <w:pStyle w:val="SemEspaamento"/>
        <w:rPr>
          <w:rFonts w:asciiTheme="minorHAnsi" w:hAnsiTheme="minorHAnsi" w:cstheme="minorHAnsi"/>
          <w:sz w:val="24"/>
          <w:szCs w:val="24"/>
          <w:lang w:val="pt-BR"/>
        </w:rPr>
      </w:pPr>
      <w:r w:rsidRPr="007E44D7">
        <w:rPr>
          <w:rFonts w:asciiTheme="minorHAnsi" w:hAnsiTheme="minorHAnsi" w:cstheme="minorHAnsi"/>
          <w:sz w:val="24"/>
          <w:szCs w:val="24"/>
          <w:lang w:val="pt-BR"/>
        </w:rPr>
        <w:t>Assinatura: __________________________________________________________</w:t>
      </w:r>
    </w:p>
    <w:p w14:paraId="2C4FE507" w14:textId="77777777" w:rsidR="00E945C5" w:rsidRDefault="00E945C5" w:rsidP="000827EC">
      <w:pPr>
        <w:pStyle w:val="SemEspaamento"/>
        <w:rPr>
          <w:rFonts w:asciiTheme="minorHAnsi" w:hAnsiTheme="minorHAnsi" w:cstheme="minorHAnsi"/>
          <w:sz w:val="24"/>
          <w:szCs w:val="24"/>
          <w:lang w:val="pt-BR"/>
        </w:rPr>
      </w:pPr>
    </w:p>
    <w:p w14:paraId="06A592A1" w14:textId="5E6B0009" w:rsidR="00A928DB" w:rsidRPr="00E945C5" w:rsidRDefault="00A928DB" w:rsidP="000827EC">
      <w:pPr>
        <w:pStyle w:val="SemEspaamento"/>
        <w:rPr>
          <w:rFonts w:asciiTheme="minorHAnsi" w:hAnsiTheme="minorHAnsi" w:cstheme="minorHAnsi"/>
          <w:szCs w:val="18"/>
          <w:lang w:val="pt-BR"/>
        </w:rPr>
      </w:pPr>
      <w:r w:rsidRPr="00E945C5">
        <w:rPr>
          <w:rFonts w:asciiTheme="minorHAnsi" w:hAnsiTheme="minorHAnsi" w:cstheme="minorHAnsi"/>
          <w:szCs w:val="18"/>
          <w:lang w:val="pt-BR"/>
        </w:rPr>
        <w:t>Observação: os dados informados nesse formulário destinam-se exclusivamente ao processo seletivo de bolsa de apoio à pesquisa e não serão compartilhados com terceiros</w:t>
      </w:r>
      <w:r w:rsidR="00E945C5" w:rsidRPr="00E945C5">
        <w:rPr>
          <w:rFonts w:asciiTheme="minorHAnsi" w:hAnsiTheme="minorHAnsi" w:cstheme="minorHAnsi"/>
          <w:szCs w:val="18"/>
          <w:lang w:val="pt-BR"/>
        </w:rPr>
        <w:t>.</w:t>
      </w:r>
    </w:p>
    <w:sectPr w:rsidR="00A928DB" w:rsidRPr="00E945C5" w:rsidSect="001671EC">
      <w:headerReference w:type="default" r:id="rId10"/>
      <w:pgSz w:w="11906" w:h="16838" w:code="9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776F4" w14:textId="77777777" w:rsidR="00765B10" w:rsidRDefault="00765B10" w:rsidP="00C9238F">
      <w:pPr>
        <w:spacing w:after="0" w:line="240" w:lineRule="auto"/>
      </w:pPr>
      <w:r>
        <w:separator/>
      </w:r>
    </w:p>
  </w:endnote>
  <w:endnote w:type="continuationSeparator" w:id="0">
    <w:p w14:paraId="6D299706" w14:textId="77777777" w:rsidR="00765B10" w:rsidRDefault="00765B1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E0BB3E-6A7E-49C6-929E-CA6094F4F075}"/>
    <w:embedBold r:id="rId2" w:fontKey="{C0BC825F-B797-4FC9-A86B-C9CD0D6FCDD5}"/>
    <w:embedItalic r:id="rId3" w:fontKey="{1DE780BD-56AC-4142-B9F0-BB2C7F945D01}"/>
    <w:embedBoldItalic r:id="rId4" w:fontKey="{018592E4-46FC-4741-B130-3021ABD375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CB506D6-1CD2-4B5D-B033-E55BD968BCE3}"/>
    <w:embedBold r:id="rId6" w:fontKey="{33ED30BC-B399-4467-B7F0-20187EE06180}"/>
    <w:embedItalic r:id="rId7" w:fontKey="{771A2D0F-A0A9-404C-8B94-3B422DE61DA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CBA92972-2527-4256-81CF-C49166EFAA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2ACC46E2-1A18-4CF6-B148-115F02234BB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2AE0F74F-A04D-494E-A36A-82380695B1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BD687" w14:textId="77777777" w:rsidR="00765B10" w:rsidRDefault="00765B10" w:rsidP="00C9238F">
      <w:pPr>
        <w:spacing w:after="0" w:line="240" w:lineRule="auto"/>
      </w:pPr>
      <w:r>
        <w:separator/>
      </w:r>
    </w:p>
  </w:footnote>
  <w:footnote w:type="continuationSeparator" w:id="0">
    <w:p w14:paraId="1E25C5EF" w14:textId="77777777" w:rsidR="00765B10" w:rsidRDefault="00765B1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0" w:type="dxa"/>
      <w:shd w:val="clear" w:color="auto" w:fill="731F1C" w:themeFill="accent5"/>
      <w:tblLook w:val="04A0" w:firstRow="1" w:lastRow="0" w:firstColumn="1" w:lastColumn="0" w:noHBand="0" w:noVBand="1"/>
    </w:tblPr>
    <w:tblGrid>
      <w:gridCol w:w="2166"/>
      <w:gridCol w:w="8324"/>
    </w:tblGrid>
    <w:tr w:rsidR="00576892" w:rsidRPr="00FD7332" w14:paraId="63C7FCFA" w14:textId="77777777" w:rsidTr="001671EC">
      <w:trPr>
        <w:trHeight w:val="990"/>
      </w:trPr>
      <w:tc>
        <w:tcPr>
          <w:tcW w:w="2166" w:type="dxa"/>
          <w:shd w:val="clear" w:color="auto" w:fill="731F1C" w:themeFill="accent5"/>
          <w:vAlign w:val="center"/>
        </w:tcPr>
        <w:p w14:paraId="6A34BDA5" w14:textId="6676BB64" w:rsidR="00576892" w:rsidRPr="00FD7332" w:rsidRDefault="00D621E1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pt-BR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pt-BR"/>
            </w:rPr>
            <w:drawing>
              <wp:inline distT="0" distB="0" distL="0" distR="0" wp14:anchorId="73FFEBD4" wp14:editId="08368970">
                <wp:extent cx="1238250" cy="752270"/>
                <wp:effectExtent l="0" t="0" r="0" b="0"/>
                <wp:docPr id="1" name="Imagem 1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Logotipo, nome da empresa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6262" cy="7571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24" w:type="dxa"/>
          <w:shd w:val="clear" w:color="auto" w:fill="731F1C" w:themeFill="accent5"/>
          <w:vAlign w:val="center"/>
        </w:tcPr>
        <w:p w14:paraId="10E28984" w14:textId="77777777" w:rsidR="002357F6" w:rsidRPr="00AA16E4" w:rsidRDefault="00661030" w:rsidP="00661030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sz w:val="40"/>
              <w:szCs w:val="22"/>
              <w:lang w:val="pt-BR"/>
            </w:rPr>
          </w:pPr>
          <w:r w:rsidRPr="00AA16E4">
            <w:rPr>
              <w:rFonts w:ascii="Corbel" w:eastAsia="Calibri" w:hAnsi="Corbel" w:cs="Times New Roman"/>
              <w:b/>
              <w:noProof/>
              <w:sz w:val="40"/>
              <w:szCs w:val="22"/>
              <w:lang w:val="pt-BR"/>
            </w:rPr>
            <w:t xml:space="preserve">Formulário </w:t>
          </w:r>
          <w:r w:rsidR="002357F6" w:rsidRPr="00AA16E4">
            <w:rPr>
              <w:rFonts w:ascii="Corbel" w:eastAsia="Calibri" w:hAnsi="Corbel" w:cs="Times New Roman"/>
              <w:b/>
              <w:noProof/>
              <w:sz w:val="40"/>
              <w:szCs w:val="22"/>
              <w:lang w:val="pt-BR"/>
            </w:rPr>
            <w:t>de Inscrição</w:t>
          </w:r>
        </w:p>
        <w:p w14:paraId="26AF1DFC" w14:textId="3CE27904" w:rsidR="001671EC" w:rsidRPr="00AA16E4" w:rsidRDefault="002357F6" w:rsidP="00661030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szCs w:val="16"/>
              <w:lang w:val="pt-BR"/>
            </w:rPr>
          </w:pPr>
          <w:r w:rsidRPr="00AA16E4">
            <w:rPr>
              <w:rFonts w:ascii="Corbel" w:eastAsia="Calibri" w:hAnsi="Corbel" w:cs="Times New Roman"/>
              <w:b/>
              <w:noProof/>
              <w:szCs w:val="16"/>
              <w:lang w:val="pt-BR"/>
            </w:rPr>
            <w:t xml:space="preserve">Edital de seleção </w:t>
          </w:r>
        </w:p>
        <w:p w14:paraId="045C4B78" w14:textId="74DB934E" w:rsidR="00576892" w:rsidRPr="00FD7332" w:rsidRDefault="002357F6" w:rsidP="00661030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pt-BR"/>
            </w:rPr>
          </w:pPr>
          <w:r w:rsidRPr="00AA16E4">
            <w:rPr>
              <w:rFonts w:ascii="Corbel" w:eastAsia="Calibri" w:hAnsi="Corbel" w:cs="Times New Roman"/>
              <w:b/>
              <w:noProof/>
              <w:szCs w:val="16"/>
              <w:lang w:val="pt-BR"/>
            </w:rPr>
            <w:t xml:space="preserve">Bolsa para professoras quilombolas em Óbidos e Oriximiná </w:t>
          </w:r>
        </w:p>
      </w:tc>
    </w:tr>
  </w:tbl>
  <w:p w14:paraId="0A41007B" w14:textId="77777777" w:rsidR="00C9238F" w:rsidRPr="00FD7332" w:rsidRDefault="00C9238F" w:rsidP="00576892">
    <w:pPr>
      <w:pStyle w:val="SemEspaamento"/>
      <w:rPr>
        <w:rFonts w:ascii="Corbel" w:hAnsi="Corbel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29404E2"/>
    <w:lvl w:ilvl="0">
      <w:start w:val="1"/>
      <w:numFmt w:val="decimal"/>
      <w:pStyle w:val="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CA9026"/>
    <w:lvl w:ilvl="0">
      <w:start w:val="1"/>
      <w:numFmt w:val="decimal"/>
      <w:pStyle w:val="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10E23C"/>
    <w:lvl w:ilvl="0">
      <w:start w:val="1"/>
      <w:numFmt w:val="decimal"/>
      <w:pStyle w:val="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46B4B7C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94784A76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63763AB8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6D03C7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80A385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E09E4"/>
    <w:multiLevelType w:val="multilevel"/>
    <w:tmpl w:val="04090023"/>
    <w:styleLink w:val="Artigoseo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56156163">
    <w:abstractNumId w:val="19"/>
  </w:num>
  <w:num w:numId="2" w16cid:durableId="1146357528">
    <w:abstractNumId w:val="15"/>
  </w:num>
  <w:num w:numId="3" w16cid:durableId="369690010">
    <w:abstractNumId w:val="24"/>
  </w:num>
  <w:num w:numId="4" w16cid:durableId="1342663831">
    <w:abstractNumId w:val="20"/>
  </w:num>
  <w:num w:numId="5" w16cid:durableId="192109585">
    <w:abstractNumId w:val="21"/>
  </w:num>
  <w:num w:numId="6" w16cid:durableId="1108428579">
    <w:abstractNumId w:val="28"/>
  </w:num>
  <w:num w:numId="7" w16cid:durableId="1296595433">
    <w:abstractNumId w:val="14"/>
  </w:num>
  <w:num w:numId="8" w16cid:durableId="8025866">
    <w:abstractNumId w:val="18"/>
  </w:num>
  <w:num w:numId="9" w16cid:durableId="852572442">
    <w:abstractNumId w:val="26"/>
  </w:num>
  <w:num w:numId="10" w16cid:durableId="371655166">
    <w:abstractNumId w:val="7"/>
  </w:num>
  <w:num w:numId="11" w16cid:durableId="1217543271">
    <w:abstractNumId w:val="13"/>
  </w:num>
  <w:num w:numId="12" w16cid:durableId="757092641">
    <w:abstractNumId w:val="6"/>
  </w:num>
  <w:num w:numId="13" w16cid:durableId="1115709118">
    <w:abstractNumId w:val="8"/>
  </w:num>
  <w:num w:numId="14" w16cid:durableId="666177320">
    <w:abstractNumId w:val="17"/>
  </w:num>
  <w:num w:numId="15" w16cid:durableId="1004166846">
    <w:abstractNumId w:val="16"/>
  </w:num>
  <w:num w:numId="16" w16cid:durableId="432481062">
    <w:abstractNumId w:val="25"/>
  </w:num>
  <w:num w:numId="17" w16cid:durableId="1356156355">
    <w:abstractNumId w:val="9"/>
  </w:num>
  <w:num w:numId="18" w16cid:durableId="1532259345">
    <w:abstractNumId w:val="30"/>
  </w:num>
  <w:num w:numId="19" w16cid:durableId="910307984">
    <w:abstractNumId w:val="27"/>
  </w:num>
  <w:num w:numId="20" w16cid:durableId="1140802347">
    <w:abstractNumId w:val="22"/>
  </w:num>
  <w:num w:numId="21" w16cid:durableId="112215932">
    <w:abstractNumId w:val="29"/>
  </w:num>
  <w:num w:numId="22" w16cid:durableId="1870029197">
    <w:abstractNumId w:val="12"/>
  </w:num>
  <w:num w:numId="23" w16cid:durableId="1269043824">
    <w:abstractNumId w:val="11"/>
  </w:num>
  <w:num w:numId="24" w16cid:durableId="1073891987">
    <w:abstractNumId w:val="10"/>
  </w:num>
  <w:num w:numId="25" w16cid:durableId="555896577">
    <w:abstractNumId w:val="23"/>
  </w:num>
  <w:num w:numId="26" w16cid:durableId="120802587">
    <w:abstractNumId w:val="5"/>
  </w:num>
  <w:num w:numId="27" w16cid:durableId="679044896">
    <w:abstractNumId w:val="4"/>
  </w:num>
  <w:num w:numId="28" w16cid:durableId="1880706813">
    <w:abstractNumId w:val="3"/>
  </w:num>
  <w:num w:numId="29" w16cid:durableId="90128506">
    <w:abstractNumId w:val="2"/>
  </w:num>
  <w:num w:numId="30" w16cid:durableId="1773554024">
    <w:abstractNumId w:val="1"/>
  </w:num>
  <w:num w:numId="31" w16cid:durableId="188417721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F4C"/>
    <w:rsid w:val="00003212"/>
    <w:rsid w:val="00052382"/>
    <w:rsid w:val="0006568A"/>
    <w:rsid w:val="00065A07"/>
    <w:rsid w:val="00076F0F"/>
    <w:rsid w:val="000827EC"/>
    <w:rsid w:val="00084253"/>
    <w:rsid w:val="00084BDD"/>
    <w:rsid w:val="000D1F49"/>
    <w:rsid w:val="0014402B"/>
    <w:rsid w:val="001671EC"/>
    <w:rsid w:val="001727CA"/>
    <w:rsid w:val="0019587C"/>
    <w:rsid w:val="001A002B"/>
    <w:rsid w:val="002357F6"/>
    <w:rsid w:val="00261538"/>
    <w:rsid w:val="002C56E6"/>
    <w:rsid w:val="002D3238"/>
    <w:rsid w:val="0030150A"/>
    <w:rsid w:val="00327695"/>
    <w:rsid w:val="00354384"/>
    <w:rsid w:val="00361E11"/>
    <w:rsid w:val="003A32AB"/>
    <w:rsid w:val="003F0847"/>
    <w:rsid w:val="0040090B"/>
    <w:rsid w:val="004132FD"/>
    <w:rsid w:val="0046302A"/>
    <w:rsid w:val="00487D2D"/>
    <w:rsid w:val="00493946"/>
    <w:rsid w:val="004D5D62"/>
    <w:rsid w:val="004E5717"/>
    <w:rsid w:val="004F16B0"/>
    <w:rsid w:val="005112D0"/>
    <w:rsid w:val="00513E46"/>
    <w:rsid w:val="00526F0F"/>
    <w:rsid w:val="0054505B"/>
    <w:rsid w:val="00576892"/>
    <w:rsid w:val="00577E06"/>
    <w:rsid w:val="005A3BF7"/>
    <w:rsid w:val="005E0E6C"/>
    <w:rsid w:val="005F2035"/>
    <w:rsid w:val="005F7990"/>
    <w:rsid w:val="0063739C"/>
    <w:rsid w:val="00661030"/>
    <w:rsid w:val="006F2A7F"/>
    <w:rsid w:val="006F6172"/>
    <w:rsid w:val="00761DEF"/>
    <w:rsid w:val="00765B10"/>
    <w:rsid w:val="00770F25"/>
    <w:rsid w:val="00772BE8"/>
    <w:rsid w:val="007A35A8"/>
    <w:rsid w:val="007B0A85"/>
    <w:rsid w:val="007C6A52"/>
    <w:rsid w:val="007E44D7"/>
    <w:rsid w:val="007F20E3"/>
    <w:rsid w:val="007F7FF9"/>
    <w:rsid w:val="0082043E"/>
    <w:rsid w:val="00861175"/>
    <w:rsid w:val="00897670"/>
    <w:rsid w:val="008B0E32"/>
    <w:rsid w:val="008C6F84"/>
    <w:rsid w:val="008E203A"/>
    <w:rsid w:val="0091229C"/>
    <w:rsid w:val="00920221"/>
    <w:rsid w:val="00940E73"/>
    <w:rsid w:val="00943D37"/>
    <w:rsid w:val="0098597D"/>
    <w:rsid w:val="009F619A"/>
    <w:rsid w:val="009F6DDE"/>
    <w:rsid w:val="00A1613A"/>
    <w:rsid w:val="00A370A8"/>
    <w:rsid w:val="00A4393A"/>
    <w:rsid w:val="00A928DB"/>
    <w:rsid w:val="00AA16E4"/>
    <w:rsid w:val="00AB1838"/>
    <w:rsid w:val="00AB3595"/>
    <w:rsid w:val="00AF6BFE"/>
    <w:rsid w:val="00BD4753"/>
    <w:rsid w:val="00BD5CB1"/>
    <w:rsid w:val="00BE62EE"/>
    <w:rsid w:val="00C003BA"/>
    <w:rsid w:val="00C05230"/>
    <w:rsid w:val="00C26236"/>
    <w:rsid w:val="00C46878"/>
    <w:rsid w:val="00C62269"/>
    <w:rsid w:val="00C9238F"/>
    <w:rsid w:val="00C96307"/>
    <w:rsid w:val="00CB4A51"/>
    <w:rsid w:val="00CD0F4C"/>
    <w:rsid w:val="00CD4532"/>
    <w:rsid w:val="00CD47B0"/>
    <w:rsid w:val="00CE6104"/>
    <w:rsid w:val="00CE7918"/>
    <w:rsid w:val="00D16163"/>
    <w:rsid w:val="00D621E1"/>
    <w:rsid w:val="00D91CCE"/>
    <w:rsid w:val="00DB3FAD"/>
    <w:rsid w:val="00DE4758"/>
    <w:rsid w:val="00DF2DBB"/>
    <w:rsid w:val="00E2628C"/>
    <w:rsid w:val="00E61C09"/>
    <w:rsid w:val="00E945C5"/>
    <w:rsid w:val="00EB3B58"/>
    <w:rsid w:val="00EC7359"/>
    <w:rsid w:val="00EE3054"/>
    <w:rsid w:val="00EE391D"/>
    <w:rsid w:val="00F00606"/>
    <w:rsid w:val="00F01256"/>
    <w:rsid w:val="00F222EE"/>
    <w:rsid w:val="00F41BB6"/>
    <w:rsid w:val="00FA21CA"/>
    <w:rsid w:val="00FC7475"/>
    <w:rsid w:val="00FD7332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EFC05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D7332"/>
    <w:rPr>
      <w:rFonts w:ascii="Calibri" w:hAnsi="Calibri"/>
    </w:rPr>
  </w:style>
  <w:style w:type="paragraph" w:styleId="Ttulo1">
    <w:name w:val="heading 1"/>
    <w:basedOn w:val="Normal"/>
    <w:link w:val="Ttulo1Char"/>
    <w:uiPriority w:val="1"/>
    <w:semiHidden/>
    <w:qFormat/>
    <w:rsid w:val="00FD73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har"/>
    <w:uiPriority w:val="1"/>
    <w:semiHidden/>
    <w:qFormat/>
    <w:rsid w:val="00FD73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FD73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FD7332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FD7332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FD7332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FD7332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FD7332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FD7332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semiHidden/>
    <w:rsid w:val="00FD7332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Fontepargpadro"/>
    <w:uiPriority w:val="99"/>
    <w:semiHidden/>
    <w:rsid w:val="00FD7332"/>
    <w:rPr>
      <w:rFonts w:ascii="Calibri" w:hAnsi="Calibri"/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FD73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FD733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D7332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FD7332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FD7332"/>
    <w:rPr>
      <w:rFonts w:ascii="Calibri" w:hAnsi="Calibri"/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FD733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FD7332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D7332"/>
    <w:rPr>
      <w:rFonts w:ascii="Calibri" w:hAnsi="Calibri"/>
      <w:sz w:val="18"/>
      <w:szCs w:val="20"/>
    </w:rPr>
  </w:style>
  <w:style w:type="paragraph" w:styleId="Commarcadores">
    <w:name w:val="List Bullet"/>
    <w:basedOn w:val="Normal"/>
    <w:uiPriority w:val="99"/>
    <w:semiHidden/>
    <w:rsid w:val="00FD7332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FD7332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D7332"/>
    <w:rPr>
      <w:rFonts w:ascii="Calibri" w:hAnsi="Calibri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D7332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FD7332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Rodap">
    <w:name w:val="footer"/>
    <w:basedOn w:val="Normal"/>
    <w:link w:val="RodapChar"/>
    <w:uiPriority w:val="99"/>
    <w:rsid w:val="00FD7332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FD7332"/>
    <w:rPr>
      <w:rFonts w:ascii="Calibri" w:hAnsi="Calibri"/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FD7332"/>
    <w:rPr>
      <w:rFonts w:ascii="Calibri" w:hAnsi="Calibri"/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FD7332"/>
    <w:rPr>
      <w:rFonts w:ascii="Calibri" w:hAnsi="Calibri"/>
      <w:sz w:val="18"/>
      <w:szCs w:val="18"/>
    </w:rPr>
  </w:style>
  <w:style w:type="paragraph" w:styleId="Numerada">
    <w:name w:val="List Number"/>
    <w:basedOn w:val="Normal"/>
    <w:uiPriority w:val="99"/>
    <w:semiHidden/>
    <w:rsid w:val="00FD7332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FD7332"/>
    <w:rPr>
      <w:rFonts w:ascii="Calibri" w:hAnsi="Calibri"/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D733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D7332"/>
    <w:rPr>
      <w:rFonts w:ascii="Calibri" w:hAnsi="Calibri"/>
      <w:b/>
      <w:bCs/>
      <w:szCs w:val="24"/>
    </w:rPr>
  </w:style>
  <w:style w:type="paragraph" w:styleId="SemEspaamento">
    <w:name w:val="No Spacing"/>
    <w:uiPriority w:val="1"/>
    <w:qFormat/>
    <w:rsid w:val="00FD733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FD7332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FD7332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FD7332"/>
    <w:pPr>
      <w:numPr>
        <w:ilvl w:val="1"/>
        <w:numId w:val="4"/>
      </w:numPr>
      <w:spacing w:before="120"/>
    </w:pPr>
  </w:style>
  <w:style w:type="table" w:customStyle="1" w:styleId="Tabeladeimagens">
    <w:name w:val="Tabela de imagens"/>
    <w:basedOn w:val="Tabelanormal"/>
    <w:uiPriority w:val="99"/>
    <w:rsid w:val="00FD7332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FD7332"/>
    <w:rPr>
      <w:rFonts w:ascii="Calibri" w:hAnsi="Calibri"/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FD7332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D7332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D7332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D733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D733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FD733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FD733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FD733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FD7332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FD7332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FD7332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FD7332"/>
    <w:rPr>
      <w:rFonts w:ascii="Calibri" w:hAnsi="Calibri"/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FD7332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FD73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FD7332"/>
    <w:rPr>
      <w:rFonts w:ascii="Consolas" w:hAnsi="Consolas" w:cs="Consolas"/>
      <w:sz w:val="20"/>
      <w:szCs w:val="20"/>
    </w:rPr>
  </w:style>
  <w:style w:type="table" w:styleId="Tabelacomgrade">
    <w:name w:val="Table Grid"/>
    <w:basedOn w:val="Tabelanormal"/>
    <w:rsid w:val="00FD7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FD7332"/>
    <w:rPr>
      <w:rFonts w:ascii="Calibri" w:hAnsi="Calibri"/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D7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7332"/>
    <w:rPr>
      <w:rFonts w:ascii="Segoe UI" w:hAnsi="Segoe UI" w:cs="Segoe UI"/>
      <w:sz w:val="18"/>
      <w:szCs w:val="18"/>
    </w:rPr>
  </w:style>
  <w:style w:type="numbering" w:styleId="111111">
    <w:name w:val="Outline List 2"/>
    <w:basedOn w:val="Semlista"/>
    <w:uiPriority w:val="99"/>
    <w:semiHidden/>
    <w:unhideWhenUsed/>
    <w:rsid w:val="00FD7332"/>
    <w:pPr>
      <w:numPr>
        <w:numId w:val="23"/>
      </w:numPr>
    </w:pPr>
  </w:style>
  <w:style w:type="numbering" w:styleId="1ai">
    <w:name w:val="Outline List 1"/>
    <w:basedOn w:val="Semlista"/>
    <w:uiPriority w:val="99"/>
    <w:semiHidden/>
    <w:unhideWhenUsed/>
    <w:rsid w:val="00FD7332"/>
    <w:pPr>
      <w:numPr>
        <w:numId w:val="24"/>
      </w:numPr>
    </w:pPr>
  </w:style>
  <w:style w:type="numbering" w:styleId="Artigoseo">
    <w:name w:val="Outline List 3"/>
    <w:basedOn w:val="Semlista"/>
    <w:uiPriority w:val="99"/>
    <w:semiHidden/>
    <w:unhideWhenUsed/>
    <w:rsid w:val="00FD7332"/>
    <w:pPr>
      <w:numPr>
        <w:numId w:val="25"/>
      </w:numPr>
    </w:pPr>
  </w:style>
  <w:style w:type="paragraph" w:styleId="Bibliografia">
    <w:name w:val="Bibliography"/>
    <w:basedOn w:val="Normal"/>
    <w:next w:val="Normal"/>
    <w:uiPriority w:val="37"/>
    <w:semiHidden/>
    <w:unhideWhenUsed/>
    <w:rsid w:val="00FD7332"/>
  </w:style>
  <w:style w:type="paragraph" w:styleId="Textoembloco">
    <w:name w:val="Block Text"/>
    <w:basedOn w:val="Normal"/>
    <w:uiPriority w:val="99"/>
    <w:semiHidden/>
    <w:unhideWhenUsed/>
    <w:rsid w:val="00FD7332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FD733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FD7332"/>
    <w:rPr>
      <w:rFonts w:ascii="Calibri" w:hAnsi="Calibri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FD733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FD7332"/>
    <w:rPr>
      <w:rFonts w:ascii="Calibri" w:hAnsi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FD733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FD7332"/>
    <w:rPr>
      <w:rFonts w:ascii="Calibri" w:hAnsi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FD7332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FD7332"/>
    <w:rPr>
      <w:rFonts w:ascii="Calibri" w:hAnsi="Calibri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D733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D7332"/>
    <w:rPr>
      <w:rFonts w:ascii="Calibri" w:hAnsi="Calibri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FD7332"/>
    <w:pPr>
      <w:spacing w:after="200"/>
      <w:ind w:left="360"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FD7332"/>
    <w:rPr>
      <w:rFonts w:ascii="Calibri" w:hAnsi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733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D7332"/>
    <w:rPr>
      <w:rFonts w:ascii="Calibri" w:hAnsi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D733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D7332"/>
    <w:rPr>
      <w:rFonts w:ascii="Calibri" w:hAnsi="Calibri"/>
      <w:sz w:val="16"/>
      <w:szCs w:val="1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D7332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FD7332"/>
    <w:pPr>
      <w:spacing w:after="0" w:line="240" w:lineRule="auto"/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FD7332"/>
    <w:rPr>
      <w:rFonts w:ascii="Calibri" w:hAnsi="Calibri"/>
    </w:rPr>
  </w:style>
  <w:style w:type="table" w:styleId="GradeColorida">
    <w:name w:val="Colorful Grid"/>
    <w:basedOn w:val="Tabelanormal"/>
    <w:uiPriority w:val="73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Escura">
    <w:name w:val="Dark List"/>
    <w:basedOn w:val="Tabelanormal"/>
    <w:uiPriority w:val="70"/>
    <w:semiHidden/>
    <w:unhideWhenUsed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FD7332"/>
  </w:style>
  <w:style w:type="character" w:customStyle="1" w:styleId="DataChar">
    <w:name w:val="Data Char"/>
    <w:basedOn w:val="Fontepargpadro"/>
    <w:link w:val="Data"/>
    <w:uiPriority w:val="99"/>
    <w:semiHidden/>
    <w:rsid w:val="00FD7332"/>
    <w:rPr>
      <w:rFonts w:ascii="Calibri" w:hAnsi="Calibri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FD733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FD7332"/>
    <w:rPr>
      <w:rFonts w:ascii="Segoe UI" w:hAnsi="Segoe UI" w:cs="Segoe UI"/>
      <w:sz w:val="16"/>
      <w:szCs w:val="16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FD7332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FD7332"/>
    <w:rPr>
      <w:rFonts w:ascii="Calibri" w:hAnsi="Calibri"/>
    </w:rPr>
  </w:style>
  <w:style w:type="character" w:styleId="nfase">
    <w:name w:val="Emphasis"/>
    <w:basedOn w:val="Fontepargpadro"/>
    <w:uiPriority w:val="20"/>
    <w:semiHidden/>
    <w:rsid w:val="00FD7332"/>
    <w:rPr>
      <w:rFonts w:ascii="Calibri" w:hAnsi="Calibri"/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FD7332"/>
    <w:rPr>
      <w:rFonts w:ascii="Calibri" w:hAnsi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D7332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D7332"/>
    <w:rPr>
      <w:rFonts w:ascii="Calibri" w:hAnsi="Calibri"/>
      <w:sz w:val="20"/>
      <w:szCs w:val="20"/>
    </w:rPr>
  </w:style>
  <w:style w:type="paragraph" w:styleId="Destinatrio">
    <w:name w:val="envelope address"/>
    <w:basedOn w:val="Normal"/>
    <w:uiPriority w:val="99"/>
    <w:semiHidden/>
    <w:unhideWhenUsed/>
    <w:rsid w:val="00FD733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Remetente">
    <w:name w:val="envelope return"/>
    <w:basedOn w:val="Normal"/>
    <w:uiPriority w:val="99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eladeGrade1Clara">
    <w:name w:val="Grid Table 1 Light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Grade3">
    <w:name w:val="Grid Table 3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FD733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FD733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FD733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FD733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FD733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FD733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FD733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FD733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FD733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FD733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FD733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FD733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Fontepargpadro"/>
    <w:uiPriority w:val="99"/>
    <w:semiHidden/>
    <w:unhideWhenUsed/>
    <w:rsid w:val="00FD7332"/>
    <w:rPr>
      <w:rFonts w:ascii="Calibri" w:hAnsi="Calibri"/>
      <w:color w:val="2B579A"/>
      <w:shd w:val="clear" w:color="auto" w:fill="E1DFDD"/>
    </w:rPr>
  </w:style>
  <w:style w:type="character" w:styleId="AcrnimoHTML">
    <w:name w:val="HTML Acronym"/>
    <w:basedOn w:val="Fontepargpadro"/>
    <w:uiPriority w:val="99"/>
    <w:semiHidden/>
    <w:unhideWhenUsed/>
    <w:rsid w:val="00FD7332"/>
    <w:rPr>
      <w:rFonts w:ascii="Calibri" w:hAnsi="Calibri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FD7332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FD7332"/>
    <w:rPr>
      <w:rFonts w:ascii="Calibri" w:hAnsi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FD7332"/>
    <w:rPr>
      <w:rFonts w:ascii="Calibri" w:hAnsi="Calibri"/>
      <w:i/>
      <w:iCs/>
    </w:rPr>
  </w:style>
  <w:style w:type="character" w:styleId="CdigoHTML">
    <w:name w:val="HTML Code"/>
    <w:basedOn w:val="Fontepargpadro"/>
    <w:uiPriority w:val="99"/>
    <w:semiHidden/>
    <w:unhideWhenUsed/>
    <w:rsid w:val="00FD7332"/>
    <w:rPr>
      <w:rFonts w:ascii="Consolas" w:hAnsi="Consolas" w:cs="Consolas"/>
      <w:sz w:val="20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FD7332"/>
    <w:rPr>
      <w:rFonts w:ascii="Calibri" w:hAnsi="Calibri"/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FD7332"/>
    <w:rPr>
      <w:rFonts w:ascii="Consolas" w:hAnsi="Consolas" w:cs="Consolas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D733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D7332"/>
    <w:rPr>
      <w:rFonts w:ascii="Consolas" w:hAnsi="Consolas" w:cs="Consolas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FD7332"/>
    <w:rPr>
      <w:rFonts w:ascii="Consolas" w:hAnsi="Consolas" w:cs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/>
    <w:unhideWhenUsed/>
    <w:rsid w:val="00FD7332"/>
    <w:rPr>
      <w:rFonts w:ascii="Consolas" w:hAnsi="Consolas" w:cs="Consolas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FD7332"/>
    <w:rPr>
      <w:rFonts w:ascii="Calibri" w:hAnsi="Calibri"/>
      <w:i/>
      <w:iCs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FD7332"/>
    <w:pPr>
      <w:spacing w:after="0" w:line="240" w:lineRule="auto"/>
      <w:ind w:left="280" w:hanging="28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FD7332"/>
    <w:pPr>
      <w:spacing w:after="0" w:line="240" w:lineRule="auto"/>
      <w:ind w:left="560" w:hanging="28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FD7332"/>
    <w:pPr>
      <w:spacing w:after="0" w:line="240" w:lineRule="auto"/>
      <w:ind w:left="840" w:hanging="28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FD7332"/>
    <w:pPr>
      <w:spacing w:after="0" w:line="240" w:lineRule="auto"/>
      <w:ind w:left="1120" w:hanging="28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FD7332"/>
    <w:pPr>
      <w:spacing w:after="0" w:line="240" w:lineRule="auto"/>
      <w:ind w:left="1400" w:hanging="28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FD7332"/>
    <w:pPr>
      <w:spacing w:after="0" w:line="240" w:lineRule="auto"/>
      <w:ind w:left="1680" w:hanging="28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FD7332"/>
    <w:pPr>
      <w:spacing w:after="0" w:line="240" w:lineRule="auto"/>
      <w:ind w:left="1960" w:hanging="28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FD7332"/>
    <w:pPr>
      <w:spacing w:after="0" w:line="240" w:lineRule="auto"/>
      <w:ind w:left="2240" w:hanging="28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FD7332"/>
    <w:pPr>
      <w:spacing w:after="0" w:line="240" w:lineRule="auto"/>
      <w:ind w:left="2520" w:hanging="280"/>
    </w:pPr>
  </w:style>
  <w:style w:type="paragraph" w:styleId="Ttulodendiceremissivo">
    <w:name w:val="index heading"/>
    <w:basedOn w:val="Normal"/>
    <w:next w:val="Remissivo1"/>
    <w:uiPriority w:val="99"/>
    <w:semiHidden/>
    <w:rsid w:val="00FD7332"/>
    <w:rPr>
      <w:rFonts w:ascii="Corbel" w:eastAsiaTheme="majorEastAsia" w:hAnsi="Corbel" w:cstheme="majorBidi"/>
      <w:b/>
      <w:bCs/>
    </w:rPr>
  </w:style>
  <w:style w:type="character" w:styleId="nfaseIntensa">
    <w:name w:val="Intense Emphasis"/>
    <w:basedOn w:val="Fontepargpadro"/>
    <w:uiPriority w:val="21"/>
    <w:semiHidden/>
    <w:rsid w:val="00FD7332"/>
    <w:rPr>
      <w:rFonts w:ascii="Calibri" w:hAnsi="Calibri"/>
      <w:i/>
      <w:iCs/>
      <w:color w:val="155078" w:themeColor="accent1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FD7332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FD7332"/>
    <w:rPr>
      <w:rFonts w:ascii="Calibri" w:hAnsi="Calibri"/>
      <w:i/>
      <w:iCs/>
      <w:color w:val="155078" w:themeColor="accent1"/>
    </w:rPr>
  </w:style>
  <w:style w:type="character" w:styleId="RefernciaIntensa">
    <w:name w:val="Intense Reference"/>
    <w:basedOn w:val="Fontepargpadro"/>
    <w:uiPriority w:val="32"/>
    <w:semiHidden/>
    <w:rsid w:val="00FD7332"/>
    <w:rPr>
      <w:rFonts w:ascii="Calibri" w:hAnsi="Calibri"/>
      <w:b/>
      <w:bCs/>
      <w:smallCaps/>
      <w:color w:val="155078" w:themeColor="accent1"/>
      <w:spacing w:val="5"/>
    </w:rPr>
  </w:style>
  <w:style w:type="table" w:styleId="GradeClara">
    <w:name w:val="Light Grid"/>
    <w:basedOn w:val="Tabelanormal"/>
    <w:uiPriority w:val="62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FD733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FD733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FD733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FD733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FD733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FD733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FD733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merodelinha">
    <w:name w:val="line number"/>
    <w:basedOn w:val="Fontepargpadro"/>
    <w:uiPriority w:val="99"/>
    <w:semiHidden/>
    <w:unhideWhenUsed/>
    <w:rsid w:val="00FD7332"/>
    <w:rPr>
      <w:rFonts w:ascii="Calibri" w:hAnsi="Calibri"/>
    </w:rPr>
  </w:style>
  <w:style w:type="paragraph" w:styleId="Lista">
    <w:name w:val="List"/>
    <w:basedOn w:val="Normal"/>
    <w:uiPriority w:val="99"/>
    <w:semiHidden/>
    <w:unhideWhenUsed/>
    <w:rsid w:val="00FD7332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FD7332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FD7332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FD7332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FD7332"/>
    <w:pPr>
      <w:ind w:left="1415" w:hanging="283"/>
      <w:contextualSpacing/>
    </w:pPr>
  </w:style>
  <w:style w:type="paragraph" w:styleId="Commarcadores3">
    <w:name w:val="List Bullet 3"/>
    <w:basedOn w:val="Normal"/>
    <w:uiPriority w:val="99"/>
    <w:semiHidden/>
    <w:unhideWhenUsed/>
    <w:rsid w:val="00FD7332"/>
    <w:pPr>
      <w:numPr>
        <w:numId w:val="26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FD7332"/>
    <w:pPr>
      <w:numPr>
        <w:numId w:val="27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FD7332"/>
    <w:pPr>
      <w:numPr>
        <w:numId w:val="28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FD7332"/>
    <w:pPr>
      <w:spacing w:after="120"/>
      <w:ind w:left="283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FD7332"/>
    <w:pPr>
      <w:spacing w:after="120"/>
      <w:ind w:left="566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FD7332"/>
    <w:pPr>
      <w:spacing w:after="120"/>
      <w:ind w:left="849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FD7332"/>
    <w:pPr>
      <w:spacing w:after="120"/>
      <w:ind w:left="1132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FD7332"/>
    <w:pPr>
      <w:spacing w:after="120"/>
      <w:ind w:left="1415"/>
      <w:contextualSpacing/>
    </w:pPr>
  </w:style>
  <w:style w:type="paragraph" w:styleId="Numerada3">
    <w:name w:val="List Number 3"/>
    <w:basedOn w:val="Normal"/>
    <w:uiPriority w:val="99"/>
    <w:semiHidden/>
    <w:unhideWhenUsed/>
    <w:rsid w:val="00FD7332"/>
    <w:pPr>
      <w:numPr>
        <w:numId w:val="29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FD7332"/>
    <w:pPr>
      <w:numPr>
        <w:numId w:val="30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FD7332"/>
    <w:pPr>
      <w:numPr>
        <w:numId w:val="31"/>
      </w:numPr>
      <w:contextualSpacing/>
    </w:pPr>
  </w:style>
  <w:style w:type="paragraph" w:styleId="PargrafodaLista">
    <w:name w:val="List Paragraph"/>
    <w:basedOn w:val="Normal"/>
    <w:uiPriority w:val="34"/>
    <w:semiHidden/>
    <w:qFormat/>
    <w:rsid w:val="00FD7332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Lista2">
    <w:name w:val="List Table 2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Lista3">
    <w:name w:val="List Table 3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FD733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FD733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FD733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FD733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FD733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FD733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FD733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FD733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FD733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FD733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FD733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FD733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FD733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o">
    <w:name w:val="Mention"/>
    <w:basedOn w:val="Fontepargpadro"/>
    <w:uiPriority w:val="99"/>
    <w:semiHidden/>
    <w:unhideWhenUsed/>
    <w:rsid w:val="00FD7332"/>
    <w:rPr>
      <w:rFonts w:ascii="Calibri" w:hAnsi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FD73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FD7332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FD7332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FD7332"/>
    <w:rPr>
      <w:rFonts w:ascii="Calibri" w:hAnsi="Calibri"/>
    </w:rPr>
  </w:style>
  <w:style w:type="character" w:styleId="Nmerodepgina">
    <w:name w:val="page number"/>
    <w:basedOn w:val="Fontepargpadro"/>
    <w:uiPriority w:val="99"/>
    <w:semiHidden/>
    <w:unhideWhenUsed/>
    <w:rsid w:val="00FD7332"/>
    <w:rPr>
      <w:rFonts w:ascii="Calibri" w:hAnsi="Calibri"/>
    </w:rPr>
  </w:style>
  <w:style w:type="table" w:styleId="SimplesTabela1">
    <w:name w:val="Plain Table 1"/>
    <w:basedOn w:val="Tabelanormal"/>
    <w:uiPriority w:val="41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FD73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FD73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FD733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FD733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FD7332"/>
    <w:rPr>
      <w:rFonts w:ascii="Consolas" w:hAnsi="Consolas" w:cs="Consolas"/>
      <w:sz w:val="21"/>
      <w:szCs w:val="21"/>
    </w:rPr>
  </w:style>
  <w:style w:type="paragraph" w:styleId="Citao">
    <w:name w:val="Quote"/>
    <w:basedOn w:val="Normal"/>
    <w:next w:val="Normal"/>
    <w:link w:val="CitaoChar"/>
    <w:uiPriority w:val="29"/>
    <w:semiHidden/>
    <w:rsid w:val="00FD733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FD7332"/>
    <w:rPr>
      <w:rFonts w:ascii="Calibri" w:hAnsi="Calibri"/>
      <w:i/>
      <w:iCs/>
      <w:color w:val="404040" w:themeColor="text1" w:themeTint="BF"/>
    </w:rPr>
  </w:style>
  <w:style w:type="paragraph" w:styleId="Saudao">
    <w:name w:val="Salutation"/>
    <w:basedOn w:val="Normal"/>
    <w:next w:val="Normal"/>
    <w:link w:val="SaudaoChar"/>
    <w:uiPriority w:val="99"/>
    <w:semiHidden/>
    <w:rsid w:val="00FD7332"/>
  </w:style>
  <w:style w:type="character" w:customStyle="1" w:styleId="SaudaoChar">
    <w:name w:val="Saudação Char"/>
    <w:basedOn w:val="Fontepargpadro"/>
    <w:link w:val="Saudao"/>
    <w:uiPriority w:val="99"/>
    <w:semiHidden/>
    <w:rsid w:val="00FD7332"/>
    <w:rPr>
      <w:rFonts w:ascii="Calibri" w:hAnsi="Calibri"/>
    </w:rPr>
  </w:style>
  <w:style w:type="paragraph" w:styleId="Assinatura">
    <w:name w:val="Signature"/>
    <w:basedOn w:val="Normal"/>
    <w:link w:val="AssinaturaChar"/>
    <w:uiPriority w:val="99"/>
    <w:semiHidden/>
    <w:rsid w:val="00FD7332"/>
    <w:pPr>
      <w:spacing w:after="0" w:line="240" w:lineRule="auto"/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FD7332"/>
    <w:rPr>
      <w:rFonts w:ascii="Calibri" w:hAnsi="Calibri"/>
    </w:rPr>
  </w:style>
  <w:style w:type="character" w:styleId="Hiperlinkinteligente">
    <w:name w:val="Smart Hyperlink"/>
    <w:basedOn w:val="Fontepargpadro"/>
    <w:uiPriority w:val="99"/>
    <w:semiHidden/>
    <w:unhideWhenUsed/>
    <w:rsid w:val="00FD7332"/>
    <w:rPr>
      <w:rFonts w:ascii="Calibri" w:hAnsi="Calibri"/>
      <w:u w:val="dotted"/>
    </w:rPr>
  </w:style>
  <w:style w:type="character" w:styleId="Forte">
    <w:name w:val="Strong"/>
    <w:basedOn w:val="Fontepargpadro"/>
    <w:uiPriority w:val="22"/>
    <w:semiHidden/>
    <w:qFormat/>
    <w:rsid w:val="00FD7332"/>
    <w:rPr>
      <w:rFonts w:ascii="Calibri" w:hAnsi="Calibri"/>
      <w:b/>
      <w:bCs/>
    </w:rPr>
  </w:style>
  <w:style w:type="paragraph" w:styleId="Subttulo">
    <w:name w:val="Subtitle"/>
    <w:basedOn w:val="Normal"/>
    <w:next w:val="Normal"/>
    <w:link w:val="SubttuloChar"/>
    <w:uiPriority w:val="11"/>
    <w:semiHidden/>
    <w:qFormat/>
    <w:rsid w:val="00FD733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FD7332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qFormat/>
    <w:rsid w:val="00FD7332"/>
    <w:rPr>
      <w:rFonts w:ascii="Calibri" w:hAnsi="Calibri"/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rsid w:val="00FD7332"/>
    <w:rPr>
      <w:rFonts w:ascii="Calibri" w:hAnsi="Calibri"/>
      <w:smallCaps/>
      <w:color w:val="5A5A5A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rsid w:val="00FD733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FD733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FD733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FD733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FD733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FD733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FD733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FD733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FD733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FD733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FD733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FD733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FD733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FD733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FD733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FD733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FD733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1">
    <w:name w:val="Table Grid 1"/>
    <w:basedOn w:val="Tabelanormal"/>
    <w:uiPriority w:val="99"/>
    <w:semiHidden/>
    <w:unhideWhenUsed/>
    <w:rsid w:val="00FD733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FD733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FD733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FD733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FD733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FD733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FD733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FD733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FD733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FD733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FD733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FD733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FD733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FD733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FD733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FD733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FD733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FD7332"/>
    <w:pPr>
      <w:spacing w:after="0"/>
      <w:ind w:left="280" w:hanging="280"/>
    </w:pPr>
  </w:style>
  <w:style w:type="table" w:styleId="Tabelaprofissional">
    <w:name w:val="Table Professional"/>
    <w:basedOn w:val="Tabelanormal"/>
    <w:uiPriority w:val="99"/>
    <w:semiHidden/>
    <w:unhideWhenUsed/>
    <w:rsid w:val="00FD733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-1">
    <w:name w:val="Table Simple 1"/>
    <w:basedOn w:val="Tabelanormal"/>
    <w:uiPriority w:val="99"/>
    <w:semiHidden/>
    <w:unhideWhenUsed/>
    <w:rsid w:val="00FD733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FD733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FD733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FD733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rsid w:val="00FD733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FD73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FD733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FD733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rsid w:val="00FD733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ndicedeautoridades">
    <w:name w:val="toa heading"/>
    <w:basedOn w:val="Normal"/>
    <w:next w:val="Normal"/>
    <w:uiPriority w:val="99"/>
    <w:semiHidden/>
    <w:unhideWhenUsed/>
    <w:rsid w:val="00FD733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Sumrio4">
    <w:name w:val="toc 4"/>
    <w:basedOn w:val="Normal"/>
    <w:next w:val="Normal"/>
    <w:autoRedefine/>
    <w:uiPriority w:val="39"/>
    <w:semiHidden/>
    <w:rsid w:val="00FD7332"/>
    <w:pPr>
      <w:spacing w:after="100"/>
      <w:ind w:left="840"/>
    </w:pPr>
  </w:style>
  <w:style w:type="paragraph" w:styleId="Sumrio5">
    <w:name w:val="toc 5"/>
    <w:basedOn w:val="Normal"/>
    <w:next w:val="Normal"/>
    <w:autoRedefine/>
    <w:uiPriority w:val="39"/>
    <w:semiHidden/>
    <w:rsid w:val="00FD7332"/>
    <w:pPr>
      <w:spacing w:after="100"/>
      <w:ind w:left="1120"/>
    </w:pPr>
  </w:style>
  <w:style w:type="paragraph" w:styleId="Sumrio6">
    <w:name w:val="toc 6"/>
    <w:basedOn w:val="Normal"/>
    <w:next w:val="Normal"/>
    <w:autoRedefine/>
    <w:uiPriority w:val="39"/>
    <w:semiHidden/>
    <w:rsid w:val="00FD7332"/>
    <w:pPr>
      <w:spacing w:after="100"/>
      <w:ind w:left="1400"/>
    </w:pPr>
  </w:style>
  <w:style w:type="paragraph" w:styleId="Sumrio7">
    <w:name w:val="toc 7"/>
    <w:basedOn w:val="Normal"/>
    <w:next w:val="Normal"/>
    <w:autoRedefine/>
    <w:uiPriority w:val="39"/>
    <w:semiHidden/>
    <w:rsid w:val="00FD7332"/>
    <w:pPr>
      <w:spacing w:after="100"/>
      <w:ind w:left="1680"/>
    </w:pPr>
  </w:style>
  <w:style w:type="paragraph" w:styleId="Sumrio8">
    <w:name w:val="toc 8"/>
    <w:basedOn w:val="Normal"/>
    <w:next w:val="Normal"/>
    <w:autoRedefine/>
    <w:uiPriority w:val="39"/>
    <w:semiHidden/>
    <w:rsid w:val="00FD7332"/>
    <w:pPr>
      <w:spacing w:after="100"/>
      <w:ind w:left="1960"/>
    </w:pPr>
  </w:style>
  <w:style w:type="paragraph" w:styleId="Sumrio9">
    <w:name w:val="toc 9"/>
    <w:basedOn w:val="Normal"/>
    <w:next w:val="Normal"/>
    <w:autoRedefine/>
    <w:uiPriority w:val="39"/>
    <w:semiHidden/>
    <w:rsid w:val="00FD7332"/>
    <w:pPr>
      <w:spacing w:after="100"/>
      <w:ind w:left="2240"/>
    </w:pPr>
  </w:style>
  <w:style w:type="character" w:styleId="MenoPendente">
    <w:name w:val="Unresolved Mention"/>
    <w:basedOn w:val="Fontepargpadro"/>
    <w:uiPriority w:val="99"/>
    <w:semiHidden/>
    <w:unhideWhenUsed/>
    <w:rsid w:val="00FD7332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ia%20Andrade\AppData\Roaming\Microsoft\Templates\Formul&#225;rio%20de%20doa&#231;&#227;o%20em%20dinheir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doação em dinheiro</Template>
  <TotalTime>0</TotalTime>
  <Pages>2</Pages>
  <Words>194</Words>
  <Characters>1053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2022-07-18T20:03:00Z</dcterms:created>
  <dcterms:modified xsi:type="dcterms:W3CDTF">2022-07-18T22:27:00Z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